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1E7" w:rsidRDefault="00EE41E7">
      <w:r>
        <w:rPr>
          <w:noProof/>
          <w:lang w:val="sl-SI" w:eastAsia="sl-SI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style="position:absolute;margin-left:-62.95pt;margin-top:-31pt;width:767.5pt;height:182.5pt;z-index:251658240;visibility:visible">
            <v:imagedata r:id="rId5" o:title=""/>
          </v:shape>
        </w:pict>
      </w:r>
    </w:p>
    <w:p w:rsidR="00EE41E7" w:rsidRDefault="00EE41E7"/>
    <w:p w:rsidR="00EE41E7" w:rsidRDefault="00EE41E7"/>
    <w:p w:rsidR="00EE41E7" w:rsidRDefault="00EE41E7"/>
    <w:p w:rsidR="00EE41E7" w:rsidRDefault="00EE41E7"/>
    <w:p w:rsidR="00EE41E7" w:rsidRDefault="00EE41E7"/>
    <w:p w:rsidR="00EE41E7" w:rsidRDefault="00EE41E7"/>
    <w:p w:rsidR="00EE41E7" w:rsidRPr="002C747C" w:rsidRDefault="00EE41E7">
      <w:pPr>
        <w:rPr>
          <w:lang w:val="mk-MK"/>
        </w:rPr>
      </w:pPr>
      <w:r w:rsidRPr="00F15476">
        <w:rPr>
          <w:color w:val="FF0000"/>
          <w:lang w:val="mk-MK"/>
        </w:rPr>
        <w:t xml:space="preserve">Контакт лице: </w:t>
      </w:r>
      <w:r w:rsidRPr="00F15476">
        <w:rPr>
          <w:color w:val="FF0000"/>
        </w:rPr>
        <w:t>Maria Argyti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E41E7" w:rsidRPr="00F15476" w:rsidRDefault="00EE41E7">
      <w:pPr>
        <w:rPr>
          <w:color w:val="FF0000"/>
        </w:rPr>
      </w:pPr>
      <w:r w:rsidRPr="00F15476">
        <w:rPr>
          <w:color w:val="FF0000"/>
        </w:rPr>
        <w:t>e-mail: maria.argyti@oracle.com</w:t>
      </w:r>
    </w:p>
    <w:p w:rsidR="00EE41E7" w:rsidRPr="00F15476" w:rsidRDefault="00EE41E7">
      <w:pPr>
        <w:rPr>
          <w:b/>
        </w:rPr>
      </w:pPr>
      <w:r w:rsidRPr="00F15476">
        <w:rPr>
          <w:b/>
        </w:rPr>
        <w:t>www.datalab.com.mk</w:t>
      </w:r>
    </w:p>
    <w:p w:rsidR="00EE41E7" w:rsidRDefault="00EE41E7">
      <w:pPr>
        <w:rPr>
          <w:lang w:val="mk-MK"/>
        </w:rPr>
      </w:pPr>
    </w:p>
    <w:p w:rsidR="00EE41E7" w:rsidRPr="00F63324" w:rsidRDefault="00EE41E7"/>
    <w:p w:rsidR="00EE41E7" w:rsidRDefault="00EE41E7">
      <w:pPr>
        <w:rPr>
          <w:lang w:val="mk-MK"/>
        </w:rPr>
      </w:pPr>
    </w:p>
    <w:p w:rsidR="00EE41E7" w:rsidRDefault="00EE41E7">
      <w:pPr>
        <w:rPr>
          <w:lang w:val="mk-MK"/>
        </w:rPr>
      </w:pPr>
    </w:p>
    <w:p w:rsidR="00EE41E7" w:rsidRDefault="00EE41E7">
      <w:pPr>
        <w:rPr>
          <w:lang w:val="mk-MK"/>
        </w:rPr>
      </w:pPr>
    </w:p>
    <w:p w:rsidR="00EE41E7" w:rsidRPr="00F63324" w:rsidRDefault="00EE41E7"/>
    <w:p w:rsidR="00EE41E7" w:rsidRDefault="00EE41E7">
      <w:pPr>
        <w:rPr>
          <w:lang w:val="mk-MK"/>
        </w:rPr>
      </w:pPr>
    </w:p>
    <w:p w:rsidR="00EE41E7" w:rsidRDefault="00EE41E7">
      <w:pPr>
        <w:rPr>
          <w:lang w:val="mk-MK"/>
        </w:rPr>
      </w:pPr>
    </w:p>
    <w:p w:rsidR="00EE41E7" w:rsidRDefault="00EE41E7">
      <w:pPr>
        <w:rPr>
          <w:lang w:val="mk-MK"/>
        </w:rPr>
      </w:pPr>
      <w:r>
        <w:rPr>
          <w:noProof/>
          <w:lang w:val="sl-SI" w:eastAsia="sl-SI"/>
        </w:rPr>
        <w:pict>
          <v:shape id="Picture 2" o:spid="_x0000_s1027" type="#_x0000_t75" style="position:absolute;margin-left:-58.8pt;margin-top:-44.4pt;width:769.4pt;height:183.3pt;z-index:251659264;visibility:visible">
            <v:imagedata r:id="rId6" o:title=""/>
          </v:shape>
        </w:pict>
      </w:r>
    </w:p>
    <w:p w:rsidR="00EE41E7" w:rsidRDefault="00EE41E7">
      <w:pPr>
        <w:rPr>
          <w:lang w:val="mk-MK"/>
        </w:rPr>
      </w:pPr>
    </w:p>
    <w:p w:rsidR="00EE41E7" w:rsidRDefault="00EE41E7">
      <w:pPr>
        <w:rPr>
          <w:lang w:val="mk-MK"/>
        </w:rPr>
      </w:pPr>
    </w:p>
    <w:p w:rsidR="00EE41E7" w:rsidRDefault="00EE41E7">
      <w:pPr>
        <w:rPr>
          <w:lang w:val="mk-MK"/>
        </w:rPr>
      </w:pPr>
    </w:p>
    <w:p w:rsidR="00EE41E7" w:rsidRDefault="00EE41E7">
      <w:pPr>
        <w:rPr>
          <w:lang w:val="mk-MK"/>
        </w:rPr>
      </w:pPr>
    </w:p>
    <w:p w:rsidR="00EE41E7" w:rsidRDefault="00EE41E7">
      <w:pPr>
        <w:rPr>
          <w:lang w:val="mk-MK"/>
        </w:rPr>
      </w:pPr>
    </w:p>
    <w:p w:rsidR="00EE41E7" w:rsidRDefault="00EE41E7" w:rsidP="00FC620B">
      <w:pPr>
        <w:ind w:left="-630"/>
        <w:rPr>
          <w:lang w:val="mk-MK"/>
        </w:rPr>
      </w:pPr>
      <w:r w:rsidRPr="002C747C">
        <w:rPr>
          <w:b/>
          <w:color w:val="FF0000"/>
          <w:lang w:val="mk-MK"/>
        </w:rPr>
        <w:t>За денешните одлуки. За идниот успех</w:t>
      </w:r>
      <w:r w:rsidRPr="002C747C">
        <w:rPr>
          <w:color w:val="FF0000"/>
          <w:lang w:val="mk-MK"/>
        </w:rPr>
        <w:t>.</w:t>
      </w:r>
    </w:p>
    <w:p w:rsidR="00EE41E7" w:rsidRDefault="00EE41E7" w:rsidP="00FC620B">
      <w:pPr>
        <w:pStyle w:val="NoSpacing"/>
        <w:tabs>
          <w:tab w:val="left" w:pos="-540"/>
        </w:tabs>
        <w:ind w:left="-630"/>
        <w:rPr>
          <w:lang w:val="mk-MK"/>
        </w:rPr>
      </w:pPr>
      <w:r>
        <w:rPr>
          <w:noProof/>
          <w:lang w:val="sl-SI" w:eastAsia="sl-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32.9pt;margin-top:.4pt;width:259.2pt;height:246.8pt;z-index:251660288" stroked="f">
            <v:textbox>
              <w:txbxContent>
                <w:p w:rsidR="00EE41E7" w:rsidRDefault="00EE41E7" w:rsidP="00FC620B">
                  <w:pPr>
                    <w:pStyle w:val="NoSpacing"/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>5.5. чекори за да го искористите потенцијалот на Вашите податоци. Во секоја дејност!</w:t>
                  </w:r>
                </w:p>
                <w:p w:rsidR="00EE41E7" w:rsidRPr="00FC620B" w:rsidRDefault="00EE41E7" w:rsidP="00FC620B">
                  <w:pPr>
                    <w:pStyle w:val="NoSpacing"/>
                    <w:rPr>
                      <w:b/>
                      <w:lang w:val="mk-MK"/>
                    </w:rPr>
                  </w:pPr>
                  <w:r w:rsidRPr="00FC620B">
                    <w:rPr>
                      <w:b/>
                      <w:lang w:val="mk-MK"/>
                    </w:rPr>
                    <w:t xml:space="preserve">Што </w:t>
                  </w:r>
                  <w:r w:rsidRPr="00FC620B">
                    <w:rPr>
                      <w:b/>
                    </w:rPr>
                    <w:t xml:space="preserve">PANTHEON </w:t>
                  </w:r>
                  <w:r w:rsidRPr="00FC620B">
                    <w:rPr>
                      <w:b/>
                      <w:lang w:val="mk-MK"/>
                    </w:rPr>
                    <w:t>може да направи за Вас?</w:t>
                  </w:r>
                </w:p>
                <w:p w:rsidR="00EE41E7" w:rsidRDefault="00EE41E7" w:rsidP="00FC620B">
                  <w:pPr>
                    <w:pStyle w:val="NoSpacing"/>
                    <w:rPr>
                      <w:lang w:val="mk-MK"/>
                    </w:rPr>
                  </w:pPr>
                  <w:r>
                    <w:t xml:space="preserve">PANTHEON </w:t>
                  </w:r>
                  <w:r>
                    <w:rPr>
                      <w:lang w:val="mk-MK"/>
                    </w:rPr>
                    <w:t>е деловно-информациски систем кој содржи с</w:t>
                  </w:r>
                  <w:r w:rsidRPr="002C0414">
                    <w:rPr>
                      <w:lang w:val="mk-MK"/>
                    </w:rPr>
                    <w:t>è</w:t>
                  </w:r>
                  <w:r>
                    <w:rPr>
                      <w:lang w:val="mk-MK"/>
                    </w:rPr>
                    <w:t xml:space="preserve"> во едно, а кој Ви овозможува:</w:t>
                  </w:r>
                </w:p>
                <w:p w:rsidR="00EE41E7" w:rsidRDefault="00EE41E7" w:rsidP="00FC620B">
                  <w:pPr>
                    <w:pStyle w:val="NoSpacing"/>
                    <w:rPr>
                      <w:lang w:val="mk-MK"/>
                    </w:rPr>
                  </w:pPr>
                </w:p>
                <w:p w:rsidR="00EE41E7" w:rsidRDefault="00EE41E7" w:rsidP="00FC620B">
                  <w:pPr>
                    <w:pStyle w:val="NoSpacing"/>
                    <w:numPr>
                      <w:ilvl w:val="0"/>
                      <w:numId w:val="1"/>
                    </w:numPr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>Да знаете што се случува во вашиот бизнис</w:t>
                  </w:r>
                </w:p>
                <w:p w:rsidR="00EE41E7" w:rsidRDefault="00EE41E7" w:rsidP="00FC620B">
                  <w:pPr>
                    <w:pStyle w:val="NoSpacing"/>
                    <w:numPr>
                      <w:ilvl w:val="0"/>
                      <w:numId w:val="1"/>
                    </w:numPr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>Полесен начин на работење</w:t>
                  </w:r>
                </w:p>
                <w:p w:rsidR="00EE41E7" w:rsidRDefault="00EE41E7" w:rsidP="00FC620B">
                  <w:pPr>
                    <w:pStyle w:val="NoSpacing"/>
                    <w:numPr>
                      <w:ilvl w:val="0"/>
                      <w:numId w:val="1"/>
                    </w:numPr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>Брзо решавање на проблемите</w:t>
                  </w:r>
                </w:p>
                <w:p w:rsidR="00EE41E7" w:rsidRDefault="00EE41E7" w:rsidP="00FC620B">
                  <w:pPr>
                    <w:pStyle w:val="NoSpacing"/>
                    <w:numPr>
                      <w:ilvl w:val="0"/>
                      <w:numId w:val="1"/>
                    </w:numPr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>Да изберете систем кој Ви одговара</w:t>
                  </w:r>
                </w:p>
                <w:p w:rsidR="00EE41E7" w:rsidRDefault="00EE41E7" w:rsidP="00FC620B">
                  <w:pPr>
                    <w:pStyle w:val="NoSpacing"/>
                    <w:numPr>
                      <w:ilvl w:val="0"/>
                      <w:numId w:val="1"/>
                    </w:numPr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>Да го проширите Вашиот бизнис интернационално</w:t>
                  </w:r>
                </w:p>
                <w:p w:rsidR="00EE41E7" w:rsidRPr="00FC620B" w:rsidRDefault="00EE41E7" w:rsidP="00FC620B">
                  <w:pPr>
                    <w:pStyle w:val="NoSpacing"/>
                    <w:numPr>
                      <w:ilvl w:val="1"/>
                      <w:numId w:val="1"/>
                    </w:numPr>
                    <w:rPr>
                      <w:lang w:val="mk-MK"/>
                    </w:rPr>
                  </w:pPr>
                  <w:r>
                    <w:rPr>
                      <w:lang w:val="mk-MK"/>
                    </w:rPr>
                    <w:t xml:space="preserve"> Да бидете единствени.</w:t>
                  </w:r>
                </w:p>
              </w:txbxContent>
            </v:textbox>
          </v:shape>
        </w:pict>
      </w:r>
      <w:r>
        <w:t xml:space="preserve">PANTHEON </w:t>
      </w:r>
      <w:r>
        <w:rPr>
          <w:lang w:val="mk-MK"/>
        </w:rPr>
        <w:t xml:space="preserve">ги обединува најдобрите деловни вештини. Интеграцијата </w:t>
      </w:r>
    </w:p>
    <w:p w:rsidR="00EE41E7" w:rsidRDefault="00EE41E7" w:rsidP="00FC620B">
      <w:pPr>
        <w:pStyle w:val="NoSpacing"/>
        <w:ind w:left="-630"/>
        <w:rPr>
          <w:lang w:val="mk-MK"/>
        </w:rPr>
      </w:pPr>
      <w:r>
        <w:rPr>
          <w:lang w:val="mk-MK"/>
        </w:rPr>
        <w:t xml:space="preserve">и автоматизацијата можат многу да ја подобрат ефикасноста на </w:t>
      </w:r>
    </w:p>
    <w:p w:rsidR="00EE41E7" w:rsidRDefault="00EE41E7" w:rsidP="00FC620B">
      <w:pPr>
        <w:pStyle w:val="NoSpacing"/>
        <w:ind w:left="-630"/>
        <w:rPr>
          <w:lang w:val="mk-MK"/>
        </w:rPr>
      </w:pPr>
      <w:r>
        <w:rPr>
          <w:lang w:val="mk-MK"/>
        </w:rPr>
        <w:t xml:space="preserve">Вашиот бизнис. Тоа е вистински систем за планирање на ресурсите </w:t>
      </w:r>
      <w:r>
        <w:t xml:space="preserve">(ERP) </w:t>
      </w:r>
    </w:p>
    <w:p w:rsidR="00EE41E7" w:rsidRDefault="00EE41E7" w:rsidP="00FC620B">
      <w:pPr>
        <w:pStyle w:val="NoSpacing"/>
        <w:ind w:left="-630"/>
        <w:rPr>
          <w:lang w:val="mk-MK"/>
        </w:rPr>
      </w:pPr>
      <w:r>
        <w:rPr>
          <w:lang w:val="mk-MK"/>
        </w:rPr>
        <w:t>кој е погоден за сите деловни процеси: од нарачки, фактури и кадри,</w:t>
      </w:r>
    </w:p>
    <w:p w:rsidR="00EE41E7" w:rsidRDefault="00EE41E7" w:rsidP="00FC620B">
      <w:pPr>
        <w:pStyle w:val="NoSpacing"/>
        <w:ind w:left="-630"/>
        <w:rPr>
          <w:lang w:val="mk-MK"/>
        </w:rPr>
      </w:pPr>
      <w:r>
        <w:rPr>
          <w:lang w:val="mk-MK"/>
        </w:rPr>
        <w:t xml:space="preserve"> до сметководство, производство, менаџмент и известувања.</w:t>
      </w:r>
    </w:p>
    <w:p w:rsidR="00EE41E7" w:rsidRDefault="00EE41E7" w:rsidP="00FC620B">
      <w:pPr>
        <w:pStyle w:val="NoSpacing"/>
        <w:ind w:left="-630"/>
        <w:rPr>
          <w:lang w:val="mk-MK"/>
        </w:rPr>
      </w:pPr>
    </w:p>
    <w:p w:rsidR="00EE41E7" w:rsidRDefault="00EE41E7" w:rsidP="00FC620B">
      <w:pPr>
        <w:pStyle w:val="NoSpacing"/>
        <w:ind w:left="-630"/>
        <w:rPr>
          <w:lang w:val="mk-MK"/>
        </w:rPr>
      </w:pPr>
      <w:r>
        <w:t>PANTHEON</w:t>
      </w:r>
      <w:r>
        <w:rPr>
          <w:lang w:val="mk-MK"/>
        </w:rPr>
        <w:t xml:space="preserve"> е секогаш во чекор со пазарните и законските промени. </w:t>
      </w:r>
    </w:p>
    <w:p w:rsidR="00EE41E7" w:rsidRDefault="00EE41E7" w:rsidP="00FC620B">
      <w:pPr>
        <w:pStyle w:val="NoSpacing"/>
        <w:ind w:left="-630"/>
        <w:rPr>
          <w:lang w:val="mk-MK"/>
        </w:rPr>
      </w:pPr>
      <w:r>
        <w:rPr>
          <w:lang w:val="mk-MK"/>
        </w:rPr>
        <w:t>Програмот е соодветен за мали и средни претпријатија (</w:t>
      </w:r>
      <w:r>
        <w:t>SME</w:t>
      </w:r>
      <w:r>
        <w:rPr>
          <w:lang w:val="mk-MK"/>
        </w:rPr>
        <w:t>)</w:t>
      </w:r>
      <w:r>
        <w:t xml:space="preserve"> </w:t>
      </w:r>
      <w:r>
        <w:rPr>
          <w:lang w:val="mk-MK"/>
        </w:rPr>
        <w:t xml:space="preserve">и </w:t>
      </w:r>
    </w:p>
    <w:p w:rsidR="00EE41E7" w:rsidRPr="002C747C" w:rsidRDefault="00EE41E7" w:rsidP="00FC620B">
      <w:pPr>
        <w:pStyle w:val="NoSpacing"/>
        <w:ind w:left="-630"/>
        <w:rPr>
          <w:lang w:val="mk-MK"/>
        </w:rPr>
      </w:pPr>
      <w:r>
        <w:rPr>
          <w:lang w:val="mk-MK"/>
        </w:rPr>
        <w:t>прилагоден за различни дејности.</w:t>
      </w:r>
    </w:p>
    <w:p w:rsidR="00EE41E7" w:rsidRDefault="00EE41E7" w:rsidP="00FC620B">
      <w:pPr>
        <w:ind w:left="-630"/>
        <w:rPr>
          <w:lang w:val="mk-MK"/>
        </w:rPr>
      </w:pPr>
      <w:r>
        <w:rPr>
          <w:noProof/>
          <w:lang w:val="sl-SI" w:eastAsia="sl-SI"/>
        </w:rPr>
        <w:pict>
          <v:shape id="_x0000_s1029" type="#_x0000_t202" style="position:absolute;left:0;text-align:left;margin-left:563.45pt;margin-top:1.6pt;width:148.05pt;height:95.6pt;z-index:251661312" fillcolor="#bfbfbf">
            <v:textbox>
              <w:txbxContent>
                <w:p w:rsidR="00EE41E7" w:rsidRDefault="00EE41E7" w:rsidP="00FC620B">
                  <w:pPr>
                    <w:pStyle w:val="NoSpacing"/>
                    <w:rPr>
                      <w:b/>
                      <w:lang w:val="mk-MK"/>
                    </w:rPr>
                  </w:pPr>
                </w:p>
                <w:p w:rsidR="00EE41E7" w:rsidRPr="00FC620B" w:rsidRDefault="00EE41E7" w:rsidP="00FC620B">
                  <w:pPr>
                    <w:pStyle w:val="NoSpacing"/>
                    <w:rPr>
                      <w:b/>
                    </w:rPr>
                  </w:pPr>
                  <w:r w:rsidRPr="00FC620B">
                    <w:rPr>
                      <w:b/>
                      <w:lang w:val="mk-MK"/>
                    </w:rPr>
                    <w:t xml:space="preserve">Пријавете се за </w:t>
                  </w:r>
                  <w:r w:rsidRPr="00FC620B">
                    <w:rPr>
                      <w:b/>
                    </w:rPr>
                    <w:t>DEMO</w:t>
                  </w:r>
                </w:p>
                <w:p w:rsidR="00EE41E7" w:rsidRPr="00FC620B" w:rsidRDefault="00EE41E7" w:rsidP="00FC620B">
                  <w:pPr>
                    <w:pStyle w:val="NoSpacing"/>
                    <w:rPr>
                      <w:b/>
                      <w:lang w:val="mk-MK"/>
                    </w:rPr>
                  </w:pPr>
                  <w:r w:rsidRPr="00FC620B">
                    <w:rPr>
                      <w:b/>
                      <w:lang w:val="mk-MK"/>
                    </w:rPr>
                    <w:t>Бесплатна пробна верзија</w:t>
                  </w:r>
                </w:p>
                <w:p w:rsidR="00EE41E7" w:rsidRPr="00FC620B" w:rsidRDefault="00EE41E7" w:rsidP="00FC620B">
                  <w:pPr>
                    <w:pStyle w:val="NoSpacing"/>
                    <w:rPr>
                      <w:b/>
                      <w:lang w:val="mk-MK"/>
                    </w:rPr>
                  </w:pPr>
                  <w:r w:rsidRPr="00FC620B">
                    <w:rPr>
                      <w:b/>
                      <w:lang w:val="mk-MK"/>
                    </w:rPr>
                    <w:t xml:space="preserve">Пријавете се за </w:t>
                  </w:r>
                  <w:r w:rsidRPr="00FC620B">
                    <w:rPr>
                      <w:b/>
                    </w:rPr>
                    <w:t xml:space="preserve">PANTHEON </w:t>
                  </w:r>
                  <w:r w:rsidRPr="00FC620B">
                    <w:rPr>
                      <w:b/>
                      <w:lang w:val="mk-MK"/>
                    </w:rPr>
                    <w:t>брошура</w:t>
                  </w:r>
                </w:p>
              </w:txbxContent>
            </v:textbox>
          </v:shape>
        </w:pict>
      </w:r>
    </w:p>
    <w:p w:rsidR="00EE41E7" w:rsidRPr="002C747C" w:rsidRDefault="00EE41E7">
      <w:pPr>
        <w:rPr>
          <w:lang w:val="mk-MK"/>
        </w:rPr>
      </w:pPr>
    </w:p>
    <w:sectPr w:rsidR="00EE41E7" w:rsidRPr="002C747C" w:rsidSect="002C747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C525CF"/>
    <w:multiLevelType w:val="multilevel"/>
    <w:tmpl w:val="FAE01F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747C"/>
    <w:rsid w:val="00085DFA"/>
    <w:rsid w:val="002C0414"/>
    <w:rsid w:val="002C747C"/>
    <w:rsid w:val="00343BF4"/>
    <w:rsid w:val="003B4725"/>
    <w:rsid w:val="00442ADA"/>
    <w:rsid w:val="005108FE"/>
    <w:rsid w:val="00580187"/>
    <w:rsid w:val="00EE41E7"/>
    <w:rsid w:val="00F15476"/>
    <w:rsid w:val="00F63324"/>
    <w:rsid w:val="00FB55F9"/>
    <w:rsid w:val="00FC6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BF4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C7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C74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2C747C"/>
    <w:rPr>
      <w:rFonts w:cs="Times New Roman"/>
      <w:color w:val="0000FF"/>
      <w:u w:val="single"/>
    </w:rPr>
  </w:style>
  <w:style w:type="paragraph" w:styleId="NoSpacing">
    <w:name w:val="No Spacing"/>
    <w:uiPriority w:val="99"/>
    <w:qFormat/>
    <w:rsid w:val="002C747C"/>
    <w:rPr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2</Pages>
  <Words>94</Words>
  <Characters>539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EmaTos</dc:creator>
  <cp:keywords/>
  <dc:description/>
  <cp:lastModifiedBy>majaf</cp:lastModifiedBy>
  <cp:revision>4</cp:revision>
  <dcterms:created xsi:type="dcterms:W3CDTF">2011-01-31T08:44:00Z</dcterms:created>
  <dcterms:modified xsi:type="dcterms:W3CDTF">2011-02-07T09:32:00Z</dcterms:modified>
</cp:coreProperties>
</file>